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663"/>
        <w:gridCol w:w="1024"/>
        <w:gridCol w:w="2407"/>
      </w:tblGrid>
      <w:tr w:rsidR="000172E5" w:rsidRPr="00637200" w14:paraId="73C9F941" w14:textId="77777777" w:rsidTr="006145D8">
        <w:sdt>
          <w:sdtPr>
            <w:id w:val="-1908759595"/>
            <w:placeholder>
              <w:docPart w:val="B5287E97A47D46EDB565DACDD9B895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  <w:vAlign w:val="bottom"/>
              </w:tcPr>
              <w:p w14:paraId="38A6D86F" w14:textId="77777777" w:rsidR="000172E5" w:rsidRPr="00637200" w:rsidRDefault="007147D7" w:rsidP="00637200">
                <w:pPr>
                  <w:pStyle w:val="Heading1"/>
                  <w:outlineLvl w:val="0"/>
                </w:pPr>
                <w:r w:rsidRPr="00637200">
                  <w:rPr>
                    <w:rStyle w:val="Heading1Char"/>
                    <w:b/>
                  </w:rPr>
                  <w:t>Parent 1 Info</w:t>
                </w:r>
              </w:p>
            </w:tc>
          </w:sdtContent>
        </w:sdt>
      </w:tr>
      <w:tr w:rsidR="000172E5" w:rsidRPr="00846B76" w14:paraId="76C8DDF2" w14:textId="77777777" w:rsidTr="006145D8">
        <w:sdt>
          <w:sdtPr>
            <w:rPr>
              <w:sz w:val="20"/>
              <w:szCs w:val="20"/>
            </w:rPr>
            <w:id w:val="1621259925"/>
            <w:placeholder>
              <w:docPart w:val="9A61A9E48BD94106AFED4BD7EE9E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66C3823" w14:textId="77777777" w:rsidR="000172E5" w:rsidRPr="003E42D5" w:rsidRDefault="007147D7" w:rsidP="00637200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20B26491" w14:textId="487DAB13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21879976" w14:textId="77777777" w:rsidTr="006145D8">
        <w:sdt>
          <w:sdtPr>
            <w:rPr>
              <w:sz w:val="20"/>
              <w:szCs w:val="20"/>
            </w:rPr>
            <w:id w:val="-1470592894"/>
            <w:placeholder>
              <w:docPart w:val="FCDC6C40862A4F5DB92DB99318AC29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2F793DD" w14:textId="77777777" w:rsidR="000172E5" w:rsidRPr="003E42D5" w:rsidRDefault="007147D7" w:rsidP="00637200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F03E02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08628E1B" w14:textId="77777777" w:rsidTr="006145D8">
        <w:sdt>
          <w:sdtPr>
            <w:rPr>
              <w:sz w:val="20"/>
              <w:szCs w:val="20"/>
            </w:rPr>
            <w:id w:val="946660661"/>
            <w:placeholder>
              <w:docPart w:val="97EE6C59E9FD409C83721116F8BD7B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A170953" w14:textId="77777777" w:rsidR="000172E5" w:rsidRPr="003E42D5" w:rsidRDefault="007147D7" w:rsidP="00637200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CD9D9B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23447272"/>
            <w:placeholder>
              <w:docPart w:val="AEE5EC94264E460DB100D8CAC2445C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14:paraId="3B23FEBA" w14:textId="77777777" w:rsidR="000172E5" w:rsidRPr="003E42D5" w:rsidRDefault="007147D7" w:rsidP="00311D4F">
                <w:pPr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F000FB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351F2710" w14:textId="77777777" w:rsidTr="006145D8">
        <w:sdt>
          <w:sdtPr>
            <w:rPr>
              <w:sz w:val="20"/>
              <w:szCs w:val="20"/>
            </w:rPr>
            <w:id w:val="1334104394"/>
            <w:placeholder>
              <w:docPart w:val="E274F678CE8C40DCB51C25FB55C196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7F24B18" w14:textId="77777777" w:rsidR="000172E5" w:rsidRPr="003E42D5" w:rsidRDefault="007147D7" w:rsidP="00637200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3537B4C8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B0773E" w:rsidRPr="00846B76" w14:paraId="4F0067D9" w14:textId="77777777" w:rsidTr="006145D8">
        <w:tc>
          <w:tcPr>
            <w:tcW w:w="1334" w:type="pct"/>
            <w:vAlign w:val="bottom"/>
          </w:tcPr>
          <w:p w14:paraId="567E030D" w14:textId="1D47AAA5" w:rsidR="00B0773E" w:rsidRPr="003E42D5" w:rsidRDefault="00B0773E" w:rsidP="00637200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>Place of Wok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3B47DD45" w14:textId="77777777" w:rsidR="00B0773E" w:rsidRPr="003E42D5" w:rsidRDefault="00B0773E" w:rsidP="00311D4F">
            <w:pPr>
              <w:rPr>
                <w:sz w:val="20"/>
                <w:szCs w:val="20"/>
              </w:rPr>
            </w:pPr>
          </w:p>
        </w:tc>
      </w:tr>
      <w:tr w:rsidR="00B0773E" w:rsidRPr="00846B76" w14:paraId="19E25809" w14:textId="77777777" w:rsidTr="006145D8">
        <w:tc>
          <w:tcPr>
            <w:tcW w:w="1334" w:type="pct"/>
            <w:vAlign w:val="bottom"/>
          </w:tcPr>
          <w:p w14:paraId="5FF9F1CB" w14:textId="01052E8A" w:rsidR="00B0773E" w:rsidRPr="003E42D5" w:rsidRDefault="00B0773E" w:rsidP="00637200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>Title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12BDE40C" w14:textId="77777777" w:rsidR="00B0773E" w:rsidRPr="003E42D5" w:rsidRDefault="00B0773E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7DA9E41C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072A5274" w14:textId="5D8923A5" w:rsidR="000172E5" w:rsidRPr="003E42D5" w:rsidRDefault="000172E5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B0773E" w:rsidRPr="00846B76" w14:paraId="0B787D90" w14:textId="77777777" w:rsidTr="006145D8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26A84E1" w14:textId="77777777" w:rsidR="00B0773E" w:rsidRPr="00846B76" w:rsidRDefault="00B0773E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FAF9785" w14:textId="77777777" w:rsidTr="006145D8">
        <w:sdt>
          <w:sdtPr>
            <w:id w:val="-1631782448"/>
            <w:placeholder>
              <w:docPart w:val="2ABA6CCC03D944C6AD9CD50142F2B5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  <w:vAlign w:val="bottom"/>
              </w:tcPr>
              <w:p w14:paraId="79A0FA4F" w14:textId="77777777" w:rsidR="000172E5" w:rsidRPr="00846B76" w:rsidRDefault="007147D7" w:rsidP="00637200">
                <w:pPr>
                  <w:pStyle w:val="Heading1"/>
                  <w:outlineLvl w:val="0"/>
                </w:pPr>
                <w:r w:rsidRPr="006145D8">
                  <w:t>Parent 2 Info</w:t>
                </w:r>
              </w:p>
            </w:tc>
          </w:sdtContent>
        </w:sdt>
      </w:tr>
      <w:tr w:rsidR="000172E5" w:rsidRPr="00846B76" w14:paraId="7C12BB1B" w14:textId="77777777" w:rsidTr="006145D8">
        <w:sdt>
          <w:sdtPr>
            <w:rPr>
              <w:sz w:val="20"/>
              <w:szCs w:val="20"/>
            </w:rPr>
            <w:id w:val="-2047821762"/>
            <w:placeholder>
              <w:docPart w:val="F81EA80266334E7DB12016FCFB39CE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E5495AA" w14:textId="77777777" w:rsidR="000172E5" w:rsidRPr="003E42D5" w:rsidRDefault="007147D7" w:rsidP="00311D4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0DFE9E7C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256FB61A" w14:textId="77777777" w:rsidTr="006145D8">
        <w:sdt>
          <w:sdtPr>
            <w:rPr>
              <w:sz w:val="20"/>
              <w:szCs w:val="20"/>
            </w:rPr>
            <w:id w:val="-1368443858"/>
            <w:placeholder>
              <w:docPart w:val="26CE3B82C2574BB781DD7013E38FAB7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A1069F" w14:textId="77777777" w:rsidR="000172E5" w:rsidRPr="003E42D5" w:rsidRDefault="007147D7" w:rsidP="00311D4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87FFDE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5B2827F2" w14:textId="77777777" w:rsidTr="006145D8">
        <w:sdt>
          <w:sdtPr>
            <w:rPr>
              <w:sz w:val="20"/>
              <w:szCs w:val="20"/>
            </w:rPr>
            <w:id w:val="-201941420"/>
            <w:placeholder>
              <w:docPart w:val="4F59AA92A10D49C098FE0BE0CD368C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A9BDBD" w14:textId="77777777" w:rsidR="000172E5" w:rsidRPr="003E42D5" w:rsidRDefault="007147D7" w:rsidP="00311D4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E0E1A4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48942189"/>
            <w:placeholder>
              <w:docPart w:val="E8B8FF42A7F7483DBDC2BF1B5CDBD4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14:paraId="413D0C39" w14:textId="77777777" w:rsidR="000172E5" w:rsidRPr="003E42D5" w:rsidRDefault="007147D7" w:rsidP="00637200">
                <w:pPr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0AB0A9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34E17AC5" w14:textId="77777777" w:rsidTr="006145D8">
        <w:sdt>
          <w:sdtPr>
            <w:rPr>
              <w:sz w:val="20"/>
              <w:szCs w:val="20"/>
            </w:rPr>
            <w:id w:val="-1359804501"/>
            <w:placeholder>
              <w:docPart w:val="A3336AA1F73B4E739D5E28674DAB7B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E9165FA" w14:textId="77777777" w:rsidR="000172E5" w:rsidRPr="003E42D5" w:rsidRDefault="007147D7" w:rsidP="00311D4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1B01F35A" w14:textId="77777777" w:rsidR="000172E5" w:rsidRPr="003E42D5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846B76" w14:paraId="6B41F931" w14:textId="77777777" w:rsidTr="006145D8">
        <w:tc>
          <w:tcPr>
            <w:tcW w:w="1334" w:type="pct"/>
            <w:vAlign w:val="bottom"/>
          </w:tcPr>
          <w:p w14:paraId="492F9E73" w14:textId="77777777" w:rsidR="000172E5" w:rsidRPr="003E42D5" w:rsidRDefault="000172E5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666" w:type="pct"/>
            <w:gridSpan w:val="5"/>
            <w:vAlign w:val="bottom"/>
          </w:tcPr>
          <w:p w14:paraId="42DE752C" w14:textId="77777777" w:rsidR="000172E5" w:rsidRPr="003E42D5" w:rsidRDefault="000172E5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B0773E" w:rsidRPr="00846B76" w14:paraId="2E00D26B" w14:textId="77777777" w:rsidTr="00A773F3">
        <w:tc>
          <w:tcPr>
            <w:tcW w:w="1334" w:type="pct"/>
            <w:vAlign w:val="bottom"/>
          </w:tcPr>
          <w:p w14:paraId="0627A6F1" w14:textId="03B9EB65" w:rsidR="00B0773E" w:rsidRPr="003E42D5" w:rsidRDefault="00B0773E" w:rsidP="00A773F3">
            <w:pPr>
              <w:pStyle w:val="NormalIndent"/>
              <w:ind w:left="0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br w:type="page"/>
            </w:r>
            <w:r w:rsidRPr="003E42D5">
              <w:rPr>
                <w:sz w:val="20"/>
                <w:szCs w:val="20"/>
              </w:rPr>
              <w:t xml:space="preserve">           Place of Wok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3A3C1510" w14:textId="77777777" w:rsidR="00B0773E" w:rsidRPr="003E42D5" w:rsidRDefault="00B0773E" w:rsidP="00A773F3">
            <w:pPr>
              <w:rPr>
                <w:sz w:val="20"/>
                <w:szCs w:val="20"/>
              </w:rPr>
            </w:pPr>
          </w:p>
        </w:tc>
      </w:tr>
      <w:tr w:rsidR="00B0773E" w:rsidRPr="00846B76" w14:paraId="2E71EFCD" w14:textId="77777777" w:rsidTr="00A773F3">
        <w:tc>
          <w:tcPr>
            <w:tcW w:w="1334" w:type="pct"/>
            <w:vAlign w:val="bottom"/>
          </w:tcPr>
          <w:p w14:paraId="709510E9" w14:textId="77777777" w:rsidR="00B0773E" w:rsidRPr="003E42D5" w:rsidRDefault="00B0773E" w:rsidP="00A773F3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>Title</w:t>
            </w:r>
          </w:p>
        </w:tc>
        <w:tc>
          <w:tcPr>
            <w:tcW w:w="1833" w:type="pct"/>
            <w:gridSpan w:val="3"/>
            <w:tcBorders>
              <w:bottom w:val="single" w:sz="4" w:space="0" w:color="auto"/>
            </w:tcBorders>
            <w:vAlign w:val="bottom"/>
          </w:tcPr>
          <w:p w14:paraId="21B6A3C5" w14:textId="77777777" w:rsidR="00B0773E" w:rsidRPr="003E42D5" w:rsidRDefault="00B0773E" w:rsidP="00A773F3">
            <w:pPr>
              <w:rPr>
                <w:sz w:val="20"/>
                <w:szCs w:val="20"/>
              </w:rPr>
            </w:pPr>
          </w:p>
        </w:tc>
        <w:tc>
          <w:tcPr>
            <w:tcW w:w="1833" w:type="pct"/>
            <w:gridSpan w:val="2"/>
            <w:tcBorders>
              <w:bottom w:val="single" w:sz="4" w:space="0" w:color="auto"/>
            </w:tcBorders>
            <w:vAlign w:val="bottom"/>
          </w:tcPr>
          <w:p w14:paraId="76B59068" w14:textId="77777777" w:rsidR="00B0773E" w:rsidRPr="003E42D5" w:rsidRDefault="00B0773E" w:rsidP="00A773F3">
            <w:pPr>
              <w:rPr>
                <w:sz w:val="20"/>
                <w:szCs w:val="20"/>
              </w:rPr>
            </w:pPr>
          </w:p>
        </w:tc>
      </w:tr>
      <w:tr w:rsidR="00B0773E" w:rsidRPr="00846B76" w14:paraId="256177DE" w14:textId="77777777" w:rsidTr="00A773F3">
        <w:tc>
          <w:tcPr>
            <w:tcW w:w="1334" w:type="pct"/>
            <w:vAlign w:val="bottom"/>
          </w:tcPr>
          <w:p w14:paraId="6409556D" w14:textId="77777777" w:rsidR="00B0773E" w:rsidRPr="003E42D5" w:rsidRDefault="00B0773E" w:rsidP="00A773F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666" w:type="pct"/>
            <w:gridSpan w:val="5"/>
            <w:vAlign w:val="bottom"/>
          </w:tcPr>
          <w:p w14:paraId="551F1B27" w14:textId="77777777" w:rsidR="00B0773E" w:rsidRPr="003E42D5" w:rsidRDefault="00B0773E" w:rsidP="00A773F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B0773E" w:rsidRPr="00846B76" w14:paraId="182617E8" w14:textId="77777777" w:rsidTr="00A773F3">
        <w:tc>
          <w:tcPr>
            <w:tcW w:w="1345" w:type="pct"/>
            <w:gridSpan w:val="2"/>
            <w:vAlign w:val="bottom"/>
          </w:tcPr>
          <w:p w14:paraId="27404B2E" w14:textId="74A547A1" w:rsidR="00B0773E" w:rsidRPr="00846B76" w:rsidRDefault="00B0773E" w:rsidP="00A773F3"/>
        </w:tc>
        <w:tc>
          <w:tcPr>
            <w:tcW w:w="3655" w:type="pct"/>
            <w:gridSpan w:val="4"/>
            <w:tcBorders>
              <w:bottom w:val="single" w:sz="4" w:space="0" w:color="auto"/>
            </w:tcBorders>
            <w:vAlign w:val="bottom"/>
          </w:tcPr>
          <w:p w14:paraId="6890DAC8" w14:textId="77777777" w:rsidR="00B0773E" w:rsidRPr="00846B76" w:rsidRDefault="00B0773E" w:rsidP="00A773F3"/>
        </w:tc>
      </w:tr>
      <w:tr w:rsidR="00B0773E" w:rsidRPr="00637200" w14:paraId="6553D966" w14:textId="77777777" w:rsidTr="000F1A3F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5CDEAB05" w14:textId="4C0ACBC6" w:rsidR="00B0773E" w:rsidRPr="00637200" w:rsidRDefault="00B0773E" w:rsidP="000F1A3F">
            <w:pPr>
              <w:pStyle w:val="Heading1"/>
              <w:outlineLvl w:val="0"/>
            </w:pPr>
            <w:r>
              <w:br w:type="page"/>
              <w:t>Child Information 1</w:t>
            </w:r>
          </w:p>
        </w:tc>
      </w:tr>
      <w:tr w:rsidR="00B0773E" w:rsidRPr="003E42D5" w14:paraId="6CCFFF7D" w14:textId="77777777" w:rsidTr="000F1A3F">
        <w:sdt>
          <w:sdtPr>
            <w:rPr>
              <w:sz w:val="20"/>
              <w:szCs w:val="20"/>
            </w:rPr>
            <w:id w:val="393098860"/>
            <w:placeholder>
              <w:docPart w:val="5192B01F36EE47329733687F1866431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CC7FE30" w14:textId="77777777" w:rsidR="00B0773E" w:rsidRPr="003E42D5" w:rsidRDefault="00B0773E" w:rsidP="000F1A3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7F6F52FF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B0773E" w:rsidRPr="003E42D5" w14:paraId="6F05DDE9" w14:textId="77777777" w:rsidTr="000F1A3F">
        <w:sdt>
          <w:sdtPr>
            <w:rPr>
              <w:sz w:val="20"/>
              <w:szCs w:val="20"/>
            </w:rPr>
            <w:id w:val="295345467"/>
            <w:placeholder>
              <w:docPart w:val="99E7DD9F44524AFA8D6734E7BCA8103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2894C2F" w14:textId="77777777" w:rsidR="00B0773E" w:rsidRPr="003E42D5" w:rsidRDefault="00B0773E" w:rsidP="000F1A3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3C5E98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B0773E" w:rsidRPr="003E42D5" w14:paraId="3A6C9EDC" w14:textId="77777777" w:rsidTr="000F1A3F">
        <w:tc>
          <w:tcPr>
            <w:tcW w:w="1334" w:type="pct"/>
            <w:vAlign w:val="bottom"/>
          </w:tcPr>
          <w:p w14:paraId="4F1F2BAE" w14:textId="520171DB" w:rsidR="00B0773E" w:rsidRPr="003E42D5" w:rsidRDefault="00B0773E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 xml:space="preserve">Home Phone 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DB8BBF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</w:tcBorders>
            <w:vAlign w:val="bottom"/>
          </w:tcPr>
          <w:p w14:paraId="768D20E9" w14:textId="178E8EA9" w:rsidR="00B0773E" w:rsidRPr="003E42D5" w:rsidRDefault="00B0773E" w:rsidP="000F1A3F">
            <w:pPr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 xml:space="preserve">Preferred Number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3474AC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B0773E" w:rsidRPr="00846B76" w14:paraId="370A43EA" w14:textId="77777777" w:rsidTr="000F1A3F">
        <w:tc>
          <w:tcPr>
            <w:tcW w:w="1334" w:type="pct"/>
            <w:vAlign w:val="bottom"/>
          </w:tcPr>
          <w:p w14:paraId="7417367C" w14:textId="066F2604" w:rsidR="00B0773E" w:rsidRPr="00637200" w:rsidRDefault="00B0773E" w:rsidP="000F1A3F">
            <w:pPr>
              <w:pStyle w:val="NormalIndent"/>
            </w:pPr>
            <w:r w:rsidRPr="003E42D5">
              <w:rPr>
                <w:sz w:val="20"/>
                <w:szCs w:val="20"/>
              </w:rPr>
              <w:t xml:space="preserve">Date of Birth 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399227B6" w14:textId="77777777" w:rsidR="00B0773E" w:rsidRPr="00846B76" w:rsidRDefault="00B0773E" w:rsidP="000F1A3F"/>
        </w:tc>
      </w:tr>
      <w:tr w:rsidR="00B0773E" w:rsidRPr="00846B76" w14:paraId="01D9A754" w14:textId="77777777" w:rsidTr="000F1A3F">
        <w:tc>
          <w:tcPr>
            <w:tcW w:w="1334" w:type="pct"/>
            <w:vAlign w:val="bottom"/>
          </w:tcPr>
          <w:p w14:paraId="1FDC36D6" w14:textId="6FE23AD7" w:rsidR="00B0773E" w:rsidRPr="003E42D5" w:rsidRDefault="00B0773E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lastRenderedPageBreak/>
              <w:t xml:space="preserve">Male or Female 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5E306683" w14:textId="7DC8DA17" w:rsidR="000E5E9B" w:rsidRPr="003E42D5" w:rsidRDefault="000E5E9B" w:rsidP="000F1A3F">
            <w:pPr>
              <w:rPr>
                <w:sz w:val="20"/>
                <w:szCs w:val="20"/>
              </w:rPr>
            </w:pPr>
          </w:p>
        </w:tc>
      </w:tr>
      <w:tr w:rsidR="000E5E9B" w:rsidRPr="00846B76" w14:paraId="672717AB" w14:textId="77777777" w:rsidTr="000F1A3F">
        <w:tc>
          <w:tcPr>
            <w:tcW w:w="1334" w:type="pct"/>
            <w:vAlign w:val="bottom"/>
          </w:tcPr>
          <w:p w14:paraId="3EAF584D" w14:textId="51DAEDE6" w:rsidR="000E5E9B" w:rsidRPr="003E42D5" w:rsidRDefault="000E5E9B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>Potty Trained?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67DB67B9" w14:textId="77777777" w:rsidR="000E5E9B" w:rsidRPr="003E42D5" w:rsidRDefault="000E5E9B" w:rsidP="000F1A3F">
            <w:pPr>
              <w:rPr>
                <w:sz w:val="20"/>
                <w:szCs w:val="20"/>
              </w:rPr>
            </w:pPr>
          </w:p>
        </w:tc>
      </w:tr>
      <w:tr w:rsidR="00B0773E" w:rsidRPr="00846B76" w14:paraId="6465F2A7" w14:textId="77777777" w:rsidTr="000F1A3F">
        <w:tc>
          <w:tcPr>
            <w:tcW w:w="1334" w:type="pct"/>
            <w:vAlign w:val="bottom"/>
          </w:tcPr>
          <w:p w14:paraId="15F4FF09" w14:textId="6E0BB030" w:rsidR="00B0773E" w:rsidRPr="003E42D5" w:rsidRDefault="00B0773E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>Special Needs?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72E8B49D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B0773E" w:rsidRPr="00846B76" w14:paraId="4149FBB0" w14:textId="77777777" w:rsidTr="000F1A3F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61AE82E" w14:textId="77777777" w:rsidR="00B0773E" w:rsidRPr="003E42D5" w:rsidRDefault="00B0773E" w:rsidP="000F1A3F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B0773E" w:rsidRPr="00846B76" w14:paraId="6E1AD06F" w14:textId="77777777" w:rsidTr="000F1A3F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E4953A5" w14:textId="77777777" w:rsidR="00B0773E" w:rsidRPr="00846B76" w:rsidRDefault="00B0773E" w:rsidP="000F1A3F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0773E" w:rsidRPr="00846B76" w14:paraId="456C6662" w14:textId="77777777" w:rsidTr="000F1A3F">
        <w:tc>
          <w:tcPr>
            <w:tcW w:w="5000" w:type="pct"/>
            <w:gridSpan w:val="6"/>
            <w:shd w:val="clear" w:color="auto" w:fill="731F1C" w:themeFill="accent5"/>
            <w:vAlign w:val="bottom"/>
          </w:tcPr>
          <w:p w14:paraId="15BB16F5" w14:textId="6D67E462" w:rsidR="00B0773E" w:rsidRPr="00846B76" w:rsidRDefault="00B0773E" w:rsidP="000F1A3F">
            <w:pPr>
              <w:pStyle w:val="Heading1"/>
              <w:outlineLvl w:val="0"/>
            </w:pPr>
            <w:r>
              <w:t xml:space="preserve">Child Information </w:t>
            </w:r>
            <w:r>
              <w:t>2</w:t>
            </w:r>
          </w:p>
        </w:tc>
      </w:tr>
      <w:tr w:rsidR="00B0773E" w:rsidRPr="00846B76" w14:paraId="67F39853" w14:textId="77777777" w:rsidTr="000F1A3F">
        <w:sdt>
          <w:sdtPr>
            <w:rPr>
              <w:sz w:val="20"/>
              <w:szCs w:val="20"/>
            </w:rPr>
            <w:id w:val="-447390105"/>
            <w:placeholder>
              <w:docPart w:val="0A9F16A6789247F588955CE6119A32AF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AA08BF9" w14:textId="77777777" w:rsidR="00B0773E" w:rsidRPr="003E42D5" w:rsidRDefault="00B0773E" w:rsidP="000F1A3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2C26CF83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B0773E" w:rsidRPr="00846B76" w14:paraId="5DEF27EE" w14:textId="77777777" w:rsidTr="000F1A3F">
        <w:sdt>
          <w:sdtPr>
            <w:rPr>
              <w:sz w:val="20"/>
              <w:szCs w:val="20"/>
            </w:rPr>
            <w:id w:val="-428731351"/>
            <w:placeholder>
              <w:docPart w:val="F6BE3FE2F7104D34AC9FC192CBA03187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072789CA" w14:textId="77777777" w:rsidR="00B0773E" w:rsidRPr="003E42D5" w:rsidRDefault="00B0773E" w:rsidP="000F1A3F">
                <w:pPr>
                  <w:pStyle w:val="NormalIndent"/>
                  <w:rPr>
                    <w:sz w:val="20"/>
                    <w:szCs w:val="20"/>
                  </w:rPr>
                </w:pPr>
                <w:r w:rsidRPr="003E42D5">
                  <w:rPr>
                    <w:sz w:val="20"/>
                    <w:szCs w:val="20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DB180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B0773E" w:rsidRPr="00846B76" w14:paraId="4CA9793E" w14:textId="77777777" w:rsidTr="000F1A3F">
        <w:tc>
          <w:tcPr>
            <w:tcW w:w="1334" w:type="pct"/>
            <w:vAlign w:val="bottom"/>
          </w:tcPr>
          <w:p w14:paraId="3ADBCAA6" w14:textId="27391C27" w:rsidR="00B0773E" w:rsidRPr="003E42D5" w:rsidRDefault="00B0773E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 xml:space="preserve">Home Phone 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FA1F71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  <w:tc>
          <w:tcPr>
            <w:tcW w:w="901" w:type="pct"/>
            <w:gridSpan w:val="2"/>
            <w:tcBorders>
              <w:top w:val="single" w:sz="4" w:space="0" w:color="auto"/>
            </w:tcBorders>
            <w:vAlign w:val="bottom"/>
          </w:tcPr>
          <w:p w14:paraId="4295036C" w14:textId="03253048" w:rsidR="00B0773E" w:rsidRPr="003E42D5" w:rsidRDefault="00B0773E" w:rsidP="000F1A3F">
            <w:pPr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 xml:space="preserve">Preferred Number 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B12A1D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B0773E" w:rsidRPr="00846B76" w14:paraId="79E7DEA7" w14:textId="77777777" w:rsidTr="000F1A3F">
        <w:tc>
          <w:tcPr>
            <w:tcW w:w="1334" w:type="pct"/>
            <w:vAlign w:val="bottom"/>
          </w:tcPr>
          <w:p w14:paraId="1C9D3025" w14:textId="6B73FDE1" w:rsidR="00B0773E" w:rsidRPr="003E42D5" w:rsidRDefault="000E5E9B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 xml:space="preserve">Date of Birth 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554CAF24" w14:textId="77777777" w:rsidR="00B0773E" w:rsidRPr="003E42D5" w:rsidRDefault="00B0773E" w:rsidP="000F1A3F">
            <w:pPr>
              <w:rPr>
                <w:sz w:val="20"/>
                <w:szCs w:val="20"/>
              </w:rPr>
            </w:pPr>
          </w:p>
        </w:tc>
      </w:tr>
      <w:tr w:rsidR="000E5E9B" w:rsidRPr="00846B76" w14:paraId="6D2AA260" w14:textId="77777777" w:rsidTr="000F1A3F">
        <w:tc>
          <w:tcPr>
            <w:tcW w:w="1334" w:type="pct"/>
            <w:vAlign w:val="bottom"/>
          </w:tcPr>
          <w:p w14:paraId="790E8051" w14:textId="065AFBED" w:rsidR="000E5E9B" w:rsidRPr="003E42D5" w:rsidRDefault="000E5E9B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>Male or Female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3C5D9505" w14:textId="77777777" w:rsidR="000E5E9B" w:rsidRPr="003E42D5" w:rsidRDefault="000E5E9B" w:rsidP="000F1A3F">
            <w:pPr>
              <w:rPr>
                <w:sz w:val="20"/>
                <w:szCs w:val="20"/>
              </w:rPr>
            </w:pPr>
          </w:p>
        </w:tc>
      </w:tr>
      <w:tr w:rsidR="000E5E9B" w:rsidRPr="00846B76" w14:paraId="0F44C5B0" w14:textId="77777777" w:rsidTr="000F1A3F">
        <w:tc>
          <w:tcPr>
            <w:tcW w:w="1334" w:type="pct"/>
            <w:vAlign w:val="bottom"/>
          </w:tcPr>
          <w:p w14:paraId="61A840CB" w14:textId="34D7F0F1" w:rsidR="000E5E9B" w:rsidRPr="003E42D5" w:rsidRDefault="000E5E9B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 xml:space="preserve">Potty Trained? 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0ECAA5BC" w14:textId="77777777" w:rsidR="000E5E9B" w:rsidRPr="003E42D5" w:rsidRDefault="000E5E9B" w:rsidP="000F1A3F">
            <w:pPr>
              <w:rPr>
                <w:sz w:val="20"/>
                <w:szCs w:val="20"/>
              </w:rPr>
            </w:pPr>
          </w:p>
        </w:tc>
      </w:tr>
      <w:tr w:rsidR="000E5E9B" w:rsidRPr="00846B76" w14:paraId="7D1C19C6" w14:textId="77777777" w:rsidTr="000F1A3F">
        <w:tc>
          <w:tcPr>
            <w:tcW w:w="1334" w:type="pct"/>
            <w:vAlign w:val="bottom"/>
          </w:tcPr>
          <w:p w14:paraId="4D9EC4D4" w14:textId="203D6CC6" w:rsidR="000E5E9B" w:rsidRPr="003E42D5" w:rsidRDefault="000E5E9B" w:rsidP="000F1A3F">
            <w:pPr>
              <w:pStyle w:val="NormalIndent"/>
              <w:rPr>
                <w:sz w:val="20"/>
                <w:szCs w:val="20"/>
              </w:rPr>
            </w:pPr>
            <w:r w:rsidRPr="003E42D5">
              <w:rPr>
                <w:sz w:val="20"/>
                <w:szCs w:val="20"/>
              </w:rPr>
              <w:t xml:space="preserve">Special Needs? 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5EF1CB96" w14:textId="77777777" w:rsidR="000E5E9B" w:rsidRPr="003E42D5" w:rsidRDefault="000E5E9B" w:rsidP="000F1A3F">
            <w:pPr>
              <w:rPr>
                <w:sz w:val="20"/>
                <w:szCs w:val="20"/>
              </w:rPr>
            </w:pPr>
          </w:p>
        </w:tc>
      </w:tr>
      <w:tr w:rsidR="00845114" w:rsidRPr="00846B76" w14:paraId="334D714E" w14:textId="77777777" w:rsidTr="000F1A3F">
        <w:tc>
          <w:tcPr>
            <w:tcW w:w="1334" w:type="pct"/>
            <w:vAlign w:val="bottom"/>
          </w:tcPr>
          <w:p w14:paraId="57926F1A" w14:textId="77777777" w:rsidR="00845114" w:rsidRDefault="00845114" w:rsidP="000F1A3F">
            <w:pPr>
              <w:pStyle w:val="NormalIndent"/>
              <w:rPr>
                <w:sz w:val="20"/>
                <w:szCs w:val="20"/>
              </w:rPr>
            </w:pPr>
          </w:p>
          <w:p w14:paraId="05ACDAB9" w14:textId="6C13150D" w:rsidR="00845114" w:rsidRPr="003E42D5" w:rsidRDefault="00845114" w:rsidP="000F1A3F">
            <w:pPr>
              <w:pStyle w:val="NormalInden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Desired Start Date: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534FB130" w14:textId="77777777" w:rsidR="00845114" w:rsidRPr="003E42D5" w:rsidRDefault="00845114" w:rsidP="000F1A3F">
            <w:pPr>
              <w:rPr>
                <w:sz w:val="20"/>
                <w:szCs w:val="20"/>
              </w:rPr>
            </w:pPr>
          </w:p>
        </w:tc>
      </w:tr>
      <w:tr w:rsidR="00B0773E" w:rsidRPr="00846B76" w14:paraId="0D122FAA" w14:textId="77777777" w:rsidTr="000F1A3F">
        <w:tc>
          <w:tcPr>
            <w:tcW w:w="1334" w:type="pct"/>
            <w:vAlign w:val="bottom"/>
          </w:tcPr>
          <w:p w14:paraId="4F55A00F" w14:textId="77777777" w:rsidR="00B0773E" w:rsidRPr="003E42D5" w:rsidRDefault="00B0773E" w:rsidP="000F1A3F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666" w:type="pct"/>
            <w:gridSpan w:val="5"/>
            <w:vAlign w:val="bottom"/>
          </w:tcPr>
          <w:p w14:paraId="22EA2ECD" w14:textId="77777777" w:rsidR="00B0773E" w:rsidRPr="003E42D5" w:rsidRDefault="00B0773E" w:rsidP="000F1A3F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0E5E9B" w:rsidRPr="00846B76" w14:paraId="08360128" w14:textId="77777777" w:rsidTr="000F1A3F">
        <w:tc>
          <w:tcPr>
            <w:tcW w:w="1334" w:type="pct"/>
            <w:vAlign w:val="bottom"/>
          </w:tcPr>
          <w:p w14:paraId="28A1A474" w14:textId="77777777" w:rsidR="000E5E9B" w:rsidRPr="003E42D5" w:rsidRDefault="000E5E9B" w:rsidP="000F1A3F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666" w:type="pct"/>
            <w:gridSpan w:val="5"/>
            <w:vAlign w:val="bottom"/>
          </w:tcPr>
          <w:p w14:paraId="5C2EBDD8" w14:textId="77777777" w:rsidR="000E5E9B" w:rsidRPr="003E42D5" w:rsidRDefault="000E5E9B" w:rsidP="000F1A3F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676C5E36" w14:textId="50E1B644" w:rsidR="000172E5" w:rsidRPr="0006568A" w:rsidRDefault="00845114" w:rsidP="000E5E9B">
      <w:r>
        <w:pict w14:anchorId="2E322A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Microsoft Office Signature Line..." style="width:163.5pt;height:81.75pt">
            <v:imagedata r:id="rId10" o:title=""/>
            <o:lock v:ext="edit" ungrouping="t" rotation="t" cropping="t" verticies="t" text="t" grouping="t"/>
            <o:signatureline v:ext="edit" id="{59B47803-D384-4C86-959C-AA8C668A6417}" provid="{00000000-0000-0000-0000-000000000000}" o:suggestedsigner="Parent " o:suggestedsigner2="Signature " issignatureline="t"/>
          </v:shape>
        </w:pict>
      </w:r>
      <w:r w:rsidR="005F3DE4">
        <w:tab/>
      </w:r>
      <w:r w:rsidR="005F3DE4">
        <w:tab/>
      </w:r>
      <w:r w:rsidR="005F3DE4">
        <w:tab/>
      </w:r>
      <w:r w:rsidR="005F3DE4">
        <w:tab/>
      </w:r>
      <w:r>
        <w:pict w14:anchorId="11AF4C47">
          <v:shape id="_x0000_i1028" type="#_x0000_t75" alt="Microsoft Office Signature Line..." style="width:163.5pt;height:81.75pt">
            <v:imagedata r:id="rId11" o:title=""/>
            <o:lock v:ext="edit" ungrouping="t" rotation="t" cropping="t" verticies="t" text="t" grouping="t"/>
            <o:signatureline v:ext="edit" id="{9068FD27-2FF2-4472-A49D-476BE953D432}" provid="{00000000-0000-0000-0000-000000000000}" o:suggestedsigner="Date" issignatureline="t"/>
          </v:shape>
        </w:pict>
      </w:r>
    </w:p>
    <w:sectPr w:rsidR="000172E5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E6D4F" w14:textId="77777777" w:rsidR="004A3E9B" w:rsidRDefault="004A3E9B" w:rsidP="000172E5">
      <w:pPr>
        <w:spacing w:after="0" w:line="240" w:lineRule="auto"/>
      </w:pPr>
      <w:r>
        <w:separator/>
      </w:r>
    </w:p>
  </w:endnote>
  <w:endnote w:type="continuationSeparator" w:id="0">
    <w:p w14:paraId="7C5C960B" w14:textId="77777777" w:rsidR="004A3E9B" w:rsidRDefault="004A3E9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B3F7F39-10E4-48A5-A856-1773EE08BA6D}"/>
    <w:embedBold r:id="rId2" w:fontKey="{8CF2C982-0CB7-48B1-9721-4E516AC99E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D488619-667E-4346-B1C2-1CD3AE5892E0}"/>
    <w:embedBold r:id="rId4" w:fontKey="{52470C58-055E-4A64-9EE0-40B891F3173F}"/>
    <w:embedItalic r:id="rId5" w:fontKey="{ABA8FA17-0C16-4B3B-886D-8E89545924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DE1ABFA-F6F5-4214-A227-2B50DC12B1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57A57A8-4EB7-433F-BBCC-C6B4E6E56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066"/>
      <w:gridCol w:w="294"/>
    </w:tblGrid>
    <w:tr w:rsidR="00311D4F" w:rsidRPr="00311D4F" w14:paraId="37FCBD96" w14:textId="77777777" w:rsidTr="00637200">
      <w:tc>
        <w:tcPr>
          <w:tcW w:w="4675" w:type="dxa"/>
          <w:vAlign w:val="center"/>
        </w:tcPr>
        <w:p w14:paraId="008E5F15" w14:textId="586FFE5A" w:rsidR="00311D4F" w:rsidRPr="00311D4F" w:rsidRDefault="00B0773E" w:rsidP="00B0773E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54E365D0" wp14:editId="5547818B">
                <wp:extent cx="5610225" cy="710565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0225" cy="710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70E262FF" w14:textId="75B1FF16" w:rsidR="00311D4F" w:rsidRPr="00311D4F" w:rsidRDefault="00311D4F" w:rsidP="00637200">
          <w:pPr>
            <w:pStyle w:val="Footer"/>
            <w:jc w:val="right"/>
          </w:pPr>
        </w:p>
      </w:tc>
    </w:tr>
  </w:tbl>
  <w:p w14:paraId="7601E68D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B6BD5" w14:textId="77777777" w:rsidR="004A3E9B" w:rsidRDefault="004A3E9B" w:rsidP="000172E5">
      <w:pPr>
        <w:spacing w:after="0" w:line="240" w:lineRule="auto"/>
      </w:pPr>
      <w:r>
        <w:separator/>
      </w:r>
    </w:p>
  </w:footnote>
  <w:footnote w:type="continuationSeparator" w:id="0">
    <w:p w14:paraId="29219554" w14:textId="77777777" w:rsidR="004A3E9B" w:rsidRDefault="004A3E9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6560C851" w14:textId="77777777" w:rsidTr="00384B05">
      <w:trPr>
        <w:trHeight w:val="990"/>
      </w:trPr>
      <w:tc>
        <w:tcPr>
          <w:tcW w:w="1350" w:type="dxa"/>
          <w:vAlign w:val="center"/>
        </w:tcPr>
        <w:p w14:paraId="7F538DFD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1097185D" wp14:editId="36527CBA">
                <wp:extent cx="640080" cy="517623"/>
                <wp:effectExtent l="0" t="0" r="762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517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37B1EFE" w14:textId="5D8911D4" w:rsidR="00B337A2" w:rsidRPr="00637200" w:rsidRDefault="000E5E9B" w:rsidP="00637200">
          <w:pPr>
            <w:pStyle w:val="Header"/>
          </w:pPr>
          <w:r>
            <w:t xml:space="preserve">                </w:t>
          </w:r>
          <w:r w:rsidR="00B0773E">
            <w:t xml:space="preserve">Enrollment Application </w:t>
          </w:r>
        </w:p>
      </w:tc>
    </w:tr>
  </w:tbl>
  <w:p w14:paraId="4CF1C7A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73E"/>
    <w:rsid w:val="000172E5"/>
    <w:rsid w:val="00052382"/>
    <w:rsid w:val="0006568A"/>
    <w:rsid w:val="00076F0F"/>
    <w:rsid w:val="00084253"/>
    <w:rsid w:val="000D1F49"/>
    <w:rsid w:val="000E5E9B"/>
    <w:rsid w:val="001727CA"/>
    <w:rsid w:val="001800AB"/>
    <w:rsid w:val="002C56E6"/>
    <w:rsid w:val="002F2806"/>
    <w:rsid w:val="00311D4F"/>
    <w:rsid w:val="0034390E"/>
    <w:rsid w:val="00344849"/>
    <w:rsid w:val="00361E11"/>
    <w:rsid w:val="003769BA"/>
    <w:rsid w:val="003E42D5"/>
    <w:rsid w:val="003F0847"/>
    <w:rsid w:val="0040090B"/>
    <w:rsid w:val="0046302A"/>
    <w:rsid w:val="00487D2D"/>
    <w:rsid w:val="004A3E9B"/>
    <w:rsid w:val="004D5D62"/>
    <w:rsid w:val="005112D0"/>
    <w:rsid w:val="00577E06"/>
    <w:rsid w:val="00583334"/>
    <w:rsid w:val="005A3BF7"/>
    <w:rsid w:val="005F2035"/>
    <w:rsid w:val="005F3DE4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5114"/>
    <w:rsid w:val="00846B76"/>
    <w:rsid w:val="008E203A"/>
    <w:rsid w:val="0091229C"/>
    <w:rsid w:val="00940E73"/>
    <w:rsid w:val="0098597D"/>
    <w:rsid w:val="009F619A"/>
    <w:rsid w:val="009F6DDE"/>
    <w:rsid w:val="00A370A8"/>
    <w:rsid w:val="00B0773E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06C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56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287E97A47D46EDB565DACDD9B89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1B781-FF66-474A-9AF3-16A4DA788942}"/>
      </w:docPartPr>
      <w:docPartBody>
        <w:p w:rsidR="00000000" w:rsidRDefault="00F502FF">
          <w:pPr>
            <w:pStyle w:val="B5287E97A47D46EDB565DACDD9B89502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9A61A9E48BD94106AFED4BD7EE9E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4C8F1-9879-4DA9-A67F-FFCB101D9284}"/>
      </w:docPartPr>
      <w:docPartBody>
        <w:p w:rsidR="00000000" w:rsidRDefault="00F502FF">
          <w:pPr>
            <w:pStyle w:val="9A61A9E48BD94106AFED4BD7EE9E82D3"/>
          </w:pPr>
          <w:r w:rsidRPr="006145D8">
            <w:t>First Name</w:t>
          </w:r>
        </w:p>
      </w:docPartBody>
    </w:docPart>
    <w:docPart>
      <w:docPartPr>
        <w:name w:val="FCDC6C40862A4F5DB92DB99318AC2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91AE4-456B-4D80-9BEB-B221A9841B0D}"/>
      </w:docPartPr>
      <w:docPartBody>
        <w:p w:rsidR="00000000" w:rsidRDefault="00F502FF">
          <w:pPr>
            <w:pStyle w:val="FCDC6C40862A4F5DB92DB99318AC2978"/>
          </w:pPr>
          <w:r w:rsidRPr="006145D8">
            <w:t>Last Name</w:t>
          </w:r>
        </w:p>
      </w:docPartBody>
    </w:docPart>
    <w:docPart>
      <w:docPartPr>
        <w:name w:val="97EE6C59E9FD409C83721116F8BD7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009A3-6238-4626-AC5F-7DFFB2D38AD0}"/>
      </w:docPartPr>
      <w:docPartBody>
        <w:p w:rsidR="00000000" w:rsidRDefault="00F502FF">
          <w:pPr>
            <w:pStyle w:val="97EE6C59E9FD409C83721116F8BD7B7A"/>
          </w:pPr>
          <w:r w:rsidRPr="006145D8">
            <w:t>Cell Phone</w:t>
          </w:r>
        </w:p>
      </w:docPartBody>
    </w:docPart>
    <w:docPart>
      <w:docPartPr>
        <w:name w:val="AEE5EC94264E460DB100D8CAC2445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5F65A-0A12-4CBE-A278-0C6CAEAE3CBD}"/>
      </w:docPartPr>
      <w:docPartBody>
        <w:p w:rsidR="00000000" w:rsidRDefault="00F502FF">
          <w:pPr>
            <w:pStyle w:val="AEE5EC94264E460DB100D8CAC2445C4B"/>
          </w:pPr>
          <w:r w:rsidRPr="00311D4F">
            <w:t>Work Phone</w:t>
          </w:r>
        </w:p>
      </w:docPartBody>
    </w:docPart>
    <w:docPart>
      <w:docPartPr>
        <w:name w:val="E274F678CE8C40DCB51C25FB55C19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5101F-FEF0-4A77-9239-F2EA263E24D6}"/>
      </w:docPartPr>
      <w:docPartBody>
        <w:p w:rsidR="00000000" w:rsidRDefault="00F502FF">
          <w:pPr>
            <w:pStyle w:val="E274F678CE8C40DCB51C25FB55C196B9"/>
          </w:pPr>
          <w:r w:rsidRPr="006145D8">
            <w:t>Email</w:t>
          </w:r>
        </w:p>
      </w:docPartBody>
    </w:docPart>
    <w:docPart>
      <w:docPartPr>
        <w:name w:val="2ABA6CCC03D944C6AD9CD50142F2B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79F9D-7D0B-483A-8AC0-F395324987DB}"/>
      </w:docPartPr>
      <w:docPartBody>
        <w:p w:rsidR="00000000" w:rsidRDefault="00F502FF">
          <w:pPr>
            <w:pStyle w:val="2ABA6CCC03D944C6AD9CD50142F2B5A9"/>
          </w:pPr>
          <w:r w:rsidRPr="006145D8">
            <w:rPr>
              <w:rFonts w:asciiTheme="majorHAnsi" w:hAnsiTheme="majorHAnsi"/>
              <w:b/>
            </w:rPr>
            <w:t>Parent 2 Info</w:t>
          </w:r>
        </w:p>
      </w:docPartBody>
    </w:docPart>
    <w:docPart>
      <w:docPartPr>
        <w:name w:val="F81EA80266334E7DB12016FCFB39C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A06BD-AEDC-45C7-B0BA-DB138637C5DD}"/>
      </w:docPartPr>
      <w:docPartBody>
        <w:p w:rsidR="00000000" w:rsidRDefault="00F502FF">
          <w:pPr>
            <w:pStyle w:val="F81EA80266334E7DB12016FCFB39CE15"/>
          </w:pPr>
          <w:r w:rsidRPr="006145D8">
            <w:t>First Name</w:t>
          </w:r>
        </w:p>
      </w:docPartBody>
    </w:docPart>
    <w:docPart>
      <w:docPartPr>
        <w:name w:val="26CE3B82C2574BB781DD7013E38F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C11B9-47D4-4BF5-9BA7-DA5B4795E5BE}"/>
      </w:docPartPr>
      <w:docPartBody>
        <w:p w:rsidR="00000000" w:rsidRDefault="00F502FF">
          <w:pPr>
            <w:pStyle w:val="26CE3B82C2574BB781DD7013E38FAB75"/>
          </w:pPr>
          <w:r w:rsidRPr="006145D8">
            <w:t>Last Name</w:t>
          </w:r>
        </w:p>
      </w:docPartBody>
    </w:docPart>
    <w:docPart>
      <w:docPartPr>
        <w:name w:val="4F59AA92A10D49C098FE0BE0CD368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535E8-BFB1-4AB0-813A-E5FEC851EF6B}"/>
      </w:docPartPr>
      <w:docPartBody>
        <w:p w:rsidR="00000000" w:rsidRDefault="00F502FF">
          <w:pPr>
            <w:pStyle w:val="4F59AA92A10D49C098FE0BE0CD368C98"/>
          </w:pPr>
          <w:r w:rsidRPr="006145D8">
            <w:t>Cell Phone</w:t>
          </w:r>
        </w:p>
      </w:docPartBody>
    </w:docPart>
    <w:docPart>
      <w:docPartPr>
        <w:name w:val="E8B8FF42A7F7483DBDC2BF1B5CDBD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40E9A-0A27-46E1-9D1A-2E3E3852FB95}"/>
      </w:docPartPr>
      <w:docPartBody>
        <w:p w:rsidR="00000000" w:rsidRDefault="00F502FF">
          <w:pPr>
            <w:pStyle w:val="E8B8FF42A7F7483DBDC2BF1B5CDBD4A1"/>
          </w:pPr>
          <w:r w:rsidRPr="006145D8">
            <w:t>Work Phone</w:t>
          </w:r>
        </w:p>
      </w:docPartBody>
    </w:docPart>
    <w:docPart>
      <w:docPartPr>
        <w:name w:val="A3336AA1F73B4E739D5E28674DAB7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20D70-3822-477F-8BAD-493FB009D620}"/>
      </w:docPartPr>
      <w:docPartBody>
        <w:p w:rsidR="00000000" w:rsidRDefault="00F502FF">
          <w:pPr>
            <w:pStyle w:val="A3336AA1F73B4E739D5E28674DAB7B37"/>
          </w:pPr>
          <w:r w:rsidRPr="006145D8">
            <w:t>Email</w:t>
          </w:r>
        </w:p>
      </w:docPartBody>
    </w:docPart>
    <w:docPart>
      <w:docPartPr>
        <w:name w:val="5192B01F36EE47329733687F18664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21714-44BB-4E8D-8577-BC0FA89E1EAB}"/>
      </w:docPartPr>
      <w:docPartBody>
        <w:p w:rsidR="00000000" w:rsidRDefault="003739E9" w:rsidP="003739E9">
          <w:pPr>
            <w:pStyle w:val="5192B01F36EE47329733687F1866431E"/>
          </w:pPr>
          <w:r w:rsidRPr="006145D8">
            <w:t>First Name</w:t>
          </w:r>
        </w:p>
      </w:docPartBody>
    </w:docPart>
    <w:docPart>
      <w:docPartPr>
        <w:name w:val="99E7DD9F44524AFA8D6734E7BCA81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8B236-E66A-4A88-8BC9-5FEB7EE71A2C}"/>
      </w:docPartPr>
      <w:docPartBody>
        <w:p w:rsidR="00000000" w:rsidRDefault="003739E9" w:rsidP="003739E9">
          <w:pPr>
            <w:pStyle w:val="99E7DD9F44524AFA8D6734E7BCA8103E"/>
          </w:pPr>
          <w:r w:rsidRPr="006145D8">
            <w:t>Last Name</w:t>
          </w:r>
        </w:p>
      </w:docPartBody>
    </w:docPart>
    <w:docPart>
      <w:docPartPr>
        <w:name w:val="0A9F16A6789247F588955CE6119A3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EB9B9-2226-467E-ABAB-CE1F14D6E28F}"/>
      </w:docPartPr>
      <w:docPartBody>
        <w:p w:rsidR="00000000" w:rsidRDefault="003739E9" w:rsidP="003739E9">
          <w:pPr>
            <w:pStyle w:val="0A9F16A6789247F588955CE6119A32AF"/>
          </w:pPr>
          <w:r w:rsidRPr="006145D8">
            <w:t>First Name</w:t>
          </w:r>
        </w:p>
      </w:docPartBody>
    </w:docPart>
    <w:docPart>
      <w:docPartPr>
        <w:name w:val="F6BE3FE2F7104D34AC9FC192CBA03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4EB8D-6CFA-4919-AA64-DB904053C695}"/>
      </w:docPartPr>
      <w:docPartBody>
        <w:p w:rsidR="00000000" w:rsidRDefault="003739E9" w:rsidP="003739E9">
          <w:pPr>
            <w:pStyle w:val="F6BE3FE2F7104D34AC9FC192CBA03187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9E9"/>
    <w:rsid w:val="003739E9"/>
    <w:rsid w:val="00F5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3739E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739E9"/>
    <w:rPr>
      <w:rFonts w:asciiTheme="majorHAnsi" w:eastAsiaTheme="minorHAnsi" w:hAnsiTheme="majorHAnsi"/>
      <w:b/>
      <w:sz w:val="28"/>
      <w:szCs w:val="28"/>
    </w:rPr>
  </w:style>
  <w:style w:type="paragraph" w:customStyle="1" w:styleId="B5287E97A47D46EDB565DACDD9B89502">
    <w:name w:val="B5287E97A47D46EDB565DACDD9B89502"/>
  </w:style>
  <w:style w:type="paragraph" w:customStyle="1" w:styleId="9A61A9E48BD94106AFED4BD7EE9E82D3">
    <w:name w:val="9A61A9E48BD94106AFED4BD7EE9E82D3"/>
  </w:style>
  <w:style w:type="paragraph" w:customStyle="1" w:styleId="FCDC6C40862A4F5DB92DB99318AC2978">
    <w:name w:val="FCDC6C40862A4F5DB92DB99318AC2978"/>
  </w:style>
  <w:style w:type="paragraph" w:customStyle="1" w:styleId="97EE6C59E9FD409C83721116F8BD7B7A">
    <w:name w:val="97EE6C59E9FD409C83721116F8BD7B7A"/>
  </w:style>
  <w:style w:type="paragraph" w:customStyle="1" w:styleId="AEE5EC94264E460DB100D8CAC2445C4B">
    <w:name w:val="AEE5EC94264E460DB100D8CAC2445C4B"/>
  </w:style>
  <w:style w:type="paragraph" w:customStyle="1" w:styleId="E274F678CE8C40DCB51C25FB55C196B9">
    <w:name w:val="E274F678CE8C40DCB51C25FB55C196B9"/>
  </w:style>
  <w:style w:type="paragraph" w:customStyle="1" w:styleId="2ABA6CCC03D944C6AD9CD50142F2B5A9">
    <w:name w:val="2ABA6CCC03D944C6AD9CD50142F2B5A9"/>
  </w:style>
  <w:style w:type="paragraph" w:customStyle="1" w:styleId="F81EA80266334E7DB12016FCFB39CE15">
    <w:name w:val="F81EA80266334E7DB12016FCFB39CE15"/>
  </w:style>
  <w:style w:type="paragraph" w:customStyle="1" w:styleId="26CE3B82C2574BB781DD7013E38FAB75">
    <w:name w:val="26CE3B82C2574BB781DD7013E38FAB75"/>
  </w:style>
  <w:style w:type="paragraph" w:customStyle="1" w:styleId="4F59AA92A10D49C098FE0BE0CD368C98">
    <w:name w:val="4F59AA92A10D49C098FE0BE0CD368C98"/>
  </w:style>
  <w:style w:type="paragraph" w:customStyle="1" w:styleId="E8B8FF42A7F7483DBDC2BF1B5CDBD4A1">
    <w:name w:val="E8B8FF42A7F7483DBDC2BF1B5CDBD4A1"/>
  </w:style>
  <w:style w:type="paragraph" w:customStyle="1" w:styleId="A3336AA1F73B4E739D5E28674DAB7B37">
    <w:name w:val="A3336AA1F73B4E739D5E28674DAB7B37"/>
  </w:style>
  <w:style w:type="paragraph" w:customStyle="1" w:styleId="B079645E6173470BB434505E46C0B46C">
    <w:name w:val="B079645E6173470BB434505E46C0B46C"/>
  </w:style>
  <w:style w:type="paragraph" w:customStyle="1" w:styleId="6F445A72CE504C96921F397074796D4C">
    <w:name w:val="6F445A72CE504C96921F397074796D4C"/>
    <w:rsid w:val="003739E9"/>
  </w:style>
  <w:style w:type="paragraph" w:customStyle="1" w:styleId="90B5D0EAC03D4534A73E81ECAA614B8E">
    <w:name w:val="90B5D0EAC03D4534A73E81ECAA614B8E"/>
    <w:rsid w:val="003739E9"/>
  </w:style>
  <w:style w:type="paragraph" w:customStyle="1" w:styleId="4550169FD5CF49C584B727683731475F">
    <w:name w:val="4550169FD5CF49C584B727683731475F"/>
    <w:rsid w:val="003739E9"/>
  </w:style>
  <w:style w:type="paragraph" w:customStyle="1" w:styleId="5192B01F36EE47329733687F1866431E">
    <w:name w:val="5192B01F36EE47329733687F1866431E"/>
    <w:rsid w:val="003739E9"/>
  </w:style>
  <w:style w:type="paragraph" w:customStyle="1" w:styleId="99E7DD9F44524AFA8D6734E7BCA8103E">
    <w:name w:val="99E7DD9F44524AFA8D6734E7BCA8103E"/>
    <w:rsid w:val="003739E9"/>
  </w:style>
  <w:style w:type="paragraph" w:customStyle="1" w:styleId="E452A9985BAB4C72A7DE08FE0028D720">
    <w:name w:val="E452A9985BAB4C72A7DE08FE0028D720"/>
    <w:rsid w:val="003739E9"/>
  </w:style>
  <w:style w:type="paragraph" w:customStyle="1" w:styleId="D0C254DAA3D7462D8E3FB28F11A85815">
    <w:name w:val="D0C254DAA3D7462D8E3FB28F11A85815"/>
    <w:rsid w:val="003739E9"/>
  </w:style>
  <w:style w:type="paragraph" w:customStyle="1" w:styleId="C56DB532A5684C9B8FCF4A992035E9F0">
    <w:name w:val="C56DB532A5684C9B8FCF4A992035E9F0"/>
    <w:rsid w:val="003739E9"/>
  </w:style>
  <w:style w:type="paragraph" w:customStyle="1" w:styleId="7BD8E8E894FF46B5985C5C13CBEC4F07">
    <w:name w:val="7BD8E8E894FF46B5985C5C13CBEC4F07"/>
    <w:rsid w:val="003739E9"/>
  </w:style>
  <w:style w:type="paragraph" w:customStyle="1" w:styleId="0A9F16A6789247F588955CE6119A32AF">
    <w:name w:val="0A9F16A6789247F588955CE6119A32AF"/>
    <w:rsid w:val="003739E9"/>
  </w:style>
  <w:style w:type="paragraph" w:customStyle="1" w:styleId="F6BE3FE2F7104D34AC9FC192CBA03187">
    <w:name w:val="F6BE3FE2F7104D34AC9FC192CBA03187"/>
    <w:rsid w:val="003739E9"/>
  </w:style>
  <w:style w:type="paragraph" w:customStyle="1" w:styleId="E6B2BADD7DDA44C8B54E8922548F71DC">
    <w:name w:val="E6B2BADD7DDA44C8B54E8922548F71DC"/>
    <w:rsid w:val="003739E9"/>
  </w:style>
  <w:style w:type="paragraph" w:customStyle="1" w:styleId="7B66E4F2742F4D7CABD8DF5DC07BB6BC">
    <w:name w:val="7B66E4F2742F4D7CABD8DF5DC07BB6BC"/>
    <w:rsid w:val="003739E9"/>
  </w:style>
  <w:style w:type="paragraph" w:customStyle="1" w:styleId="9A9C1904CC74402B9B95672896A839A8">
    <w:name w:val="9A9C1904CC74402B9B95672896A839A8"/>
    <w:rsid w:val="003739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2021-08-24T22:45:00Z</dcterms:created>
  <dcterms:modified xsi:type="dcterms:W3CDTF">2021-08-24T23:17:00Z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